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41380" w14:textId="234838C6" w:rsidR="00AE2055" w:rsidRDefault="00E2525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6CDE66BA" wp14:editId="4076A943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35006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17CD41" wp14:editId="750AE476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E56ED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2A0ECE" wp14:editId="46E26290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74967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00F7E770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4176603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2A0EC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61E74967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00F7E770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4176603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5CD55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8713B27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AF72B2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73E29F0" w14:textId="459E9947" w:rsidR="00AE2055" w:rsidRPr="00602277" w:rsidRDefault="00E2525B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86C6A9" wp14:editId="01E83DF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89A0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80025B" wp14:editId="38A690CF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7227B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CB2B8D9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1F6A59D1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025B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60B7227B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CB2B8D9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1F6A59D1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DBC8A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8AEBC04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26FA22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FAC443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2EC2364B" w14:textId="30B70EEE" w:rsidR="00A03728" w:rsidRDefault="00E2525B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January 1</w:t>
      </w:r>
      <w:r w:rsidR="00662433">
        <w:rPr>
          <w:rFonts w:ascii="Univers" w:hAnsi="Univers"/>
        </w:rPr>
        <w:t>3</w:t>
      </w:r>
      <w:bookmarkStart w:id="0" w:name="_GoBack"/>
      <w:bookmarkEnd w:id="0"/>
      <w:r>
        <w:rPr>
          <w:rFonts w:ascii="Univers" w:hAnsi="Univers"/>
        </w:rPr>
        <w:t>, 2020</w:t>
      </w:r>
    </w:p>
    <w:p w14:paraId="6BA9B13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7FF656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BE176FB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39E6A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0F5E144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73BCBA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C003E1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05B380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6810A14" w14:textId="624B1D3A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FA714F">
        <w:rPr>
          <w:rFonts w:ascii="Univers" w:hAnsi="Univers"/>
        </w:rPr>
        <w:t xml:space="preserve"> </w:t>
      </w:r>
      <w:r w:rsidR="00E2525B">
        <w:rPr>
          <w:rFonts w:ascii="Univers" w:hAnsi="Univers"/>
        </w:rPr>
        <w:t>20-1920</w:t>
      </w:r>
    </w:p>
    <w:p w14:paraId="4F6CA19E" w14:textId="64FE36FA" w:rsidR="00A03728" w:rsidRDefault="00E2525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WIRELESS ACCESS POINTS AND RELATED SUPPORT CONTRACTS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B626BE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662433">
        <w:rPr>
          <w:rFonts w:ascii="Univers" w:hAnsi="Univers"/>
        </w:rPr>
        <w:t>FRIDAY, FEBRUARY 14</w:t>
      </w:r>
      <w:r>
        <w:rPr>
          <w:rFonts w:ascii="Univers" w:hAnsi="Univers"/>
        </w:rPr>
        <w:t>, 2020</w:t>
      </w:r>
    </w:p>
    <w:p w14:paraId="15810A1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26C9FBF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5" w:history="1">
        <w:r w:rsidR="009264B7" w:rsidRPr="0039745B">
          <w:rPr>
            <w:rStyle w:val="Hyperlink"/>
          </w:rPr>
          <w:t>www.spokaneschools.org/Page/1035</w:t>
        </w:r>
      </w:hyperlink>
    </w:p>
    <w:p w14:paraId="6C392D3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889689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A7EEE6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8DCF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56E622E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36B969A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2164D6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2CA47BA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3D288C9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A63BF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F568A82" w14:textId="7777777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>
        <w:rPr>
          <w:rFonts w:ascii="Univers" w:hAnsi="Univers"/>
        </w:rPr>
        <w:t>Shelley Redinger</w:t>
      </w:r>
      <w:r w:rsidR="00A03728">
        <w:rPr>
          <w:rFonts w:ascii="Univers" w:hAnsi="Univers"/>
        </w:rPr>
        <w:t>, Secretary</w:t>
      </w:r>
    </w:p>
    <w:p w14:paraId="560C5DA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7224B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CF65D4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265A232" w14:textId="1C1F3FC3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E2525B">
        <w:rPr>
          <w:rFonts w:ascii="Univers" w:hAnsi="Univers"/>
          <w:u w:val="single"/>
        </w:rPr>
        <w:t>January 14, 2020 and January 23, 2020</w:t>
      </w:r>
    </w:p>
    <w:p w14:paraId="200C28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D7A127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1F23048C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D7233DF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413CB0A7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051CAD0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7BC0CC-3D70-4198-B53A-A7875484EAEC}"/>
    <w:embedBold r:id="rId2" w:fontKey="{5578AF61-D455-483F-9250-0FAA912B5F51}"/>
    <w:embedItalic r:id="rId3" w:fontKey="{2849F341-D862-4243-B490-69A99D3F8D1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70A453B-98C7-472F-BAFA-4F9741F07D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32E20E8-E363-4FF9-B3BF-7DE54ECA70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68F0972-3CC7-45F4-ABE4-ACF1AD3908AF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61F9FA1D-C9D2-422C-98E0-0B00AF79D37C}"/>
    <w:embedBold r:id="rId8" w:fontKey="{80BF1DC9-9370-47B1-8D30-BA99747119B7}"/>
    <w:embedItalic r:id="rId9" w:fontKey="{9E301651-25CD-45D9-8231-F68F413CCAA6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A0A70C1C-C00B-460A-904F-026F0F14F6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32B9B24-61B0-48FB-870D-55999F8B28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648DEA5-4570-4E32-9132-D69D7AE2CC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62433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626BE"/>
    <w:rsid w:val="00B71CA9"/>
    <w:rsid w:val="00B84886"/>
    <w:rsid w:val="00C06680"/>
    <w:rsid w:val="00C51030"/>
    <w:rsid w:val="00CB053D"/>
    <w:rsid w:val="00DD3400"/>
    <w:rsid w:val="00E2525B"/>
    <w:rsid w:val="00E902F6"/>
    <w:rsid w:val="00EB17E4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7234B52D"/>
  <w15:chartTrackingRefBased/>
  <w15:docId w15:val="{813D0691-36B8-4AEF-9E15-82778DF1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spokaneschools.org/Page/1035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18</TotalTime>
  <Pages>1</Pages>
  <Words>144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1136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4</cp:revision>
  <cp:lastPrinted>2011-11-14T18:20:00Z</cp:lastPrinted>
  <dcterms:created xsi:type="dcterms:W3CDTF">2020-01-10T23:04:00Z</dcterms:created>
  <dcterms:modified xsi:type="dcterms:W3CDTF">2020-01-13T18:17:00Z</dcterms:modified>
</cp:coreProperties>
</file>